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F8C" w:rsidRDefault="008A3F8C" w:rsidP="00322C97">
      <w:pPr>
        <w:jc w:val="both"/>
        <w:rPr>
          <w:sz w:val="28"/>
          <w:szCs w:val="28"/>
        </w:rPr>
      </w:pPr>
    </w:p>
    <w:p w:rsidR="008A3F8C" w:rsidRPr="00387D1C" w:rsidRDefault="008A3F8C" w:rsidP="00322C97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8A3F8C" w:rsidRPr="00423DA8" w:rsidRDefault="008A3F8C" w:rsidP="00322C97">
      <w:pPr>
        <w:tabs>
          <w:tab w:val="left" w:pos="454"/>
        </w:tabs>
        <w:jc w:val="center"/>
        <w:rPr>
          <w:sz w:val="28"/>
          <w:szCs w:val="28"/>
        </w:rPr>
      </w:pPr>
      <w:r w:rsidRPr="00387D1C">
        <w:rPr>
          <w:sz w:val="28"/>
          <w:szCs w:val="28"/>
        </w:rPr>
        <w:t>о среднемесячн</w:t>
      </w:r>
      <w:r>
        <w:rPr>
          <w:sz w:val="28"/>
          <w:szCs w:val="28"/>
        </w:rPr>
        <w:t>ой заработной плате руководителей</w:t>
      </w:r>
      <w:r w:rsidRPr="00387D1C">
        <w:rPr>
          <w:sz w:val="28"/>
          <w:szCs w:val="28"/>
        </w:rPr>
        <w:t>,</w:t>
      </w:r>
      <w:r>
        <w:rPr>
          <w:sz w:val="28"/>
          <w:szCs w:val="28"/>
        </w:rPr>
        <w:t xml:space="preserve"> заместителей руководителей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 организаций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Смидовичского муниципального района, за 2018 год </w:t>
      </w:r>
      <w:r>
        <w:rPr>
          <w:sz w:val="20"/>
          <w:szCs w:val="20"/>
        </w:rPr>
        <w:t xml:space="preserve"> </w:t>
      </w:r>
    </w:p>
    <w:p w:rsidR="008A3F8C" w:rsidRPr="00387D1C" w:rsidRDefault="008A3F8C" w:rsidP="00322C97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937"/>
        <w:gridCol w:w="2938"/>
        <w:gridCol w:w="2938"/>
      </w:tblGrid>
      <w:tr w:rsidR="008A3F8C" w:rsidRPr="00387D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87D1C" w:rsidRDefault="008A3F8C" w:rsidP="008B2C42">
            <w:pPr>
              <w:tabs>
                <w:tab w:val="left" w:pos="454"/>
              </w:tabs>
              <w:jc w:val="center"/>
            </w:pPr>
            <w:r w:rsidRPr="00387D1C">
              <w:t>N п/п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87D1C" w:rsidRDefault="008A3F8C" w:rsidP="008B2C42">
            <w:pPr>
              <w:tabs>
                <w:tab w:val="left" w:pos="454"/>
              </w:tabs>
              <w:jc w:val="center"/>
            </w:pPr>
            <w:r>
              <w:t>Д</w:t>
            </w:r>
            <w:r w:rsidRPr="00387D1C">
              <w:t xml:space="preserve">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87D1C" w:rsidRDefault="008A3F8C" w:rsidP="008B2C42">
            <w:pPr>
              <w:tabs>
                <w:tab w:val="left" w:pos="454"/>
              </w:tabs>
              <w:jc w:val="center"/>
            </w:pPr>
            <w:r w:rsidRPr="00387D1C"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87D1C" w:rsidRDefault="008A3F8C" w:rsidP="008B2C42">
            <w:pPr>
              <w:tabs>
                <w:tab w:val="left" w:pos="454"/>
              </w:tabs>
              <w:jc w:val="center"/>
            </w:pPr>
            <w:r w:rsidRPr="00387D1C">
              <w:t>Среднемесячная заработная плата, рублей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r w:rsidRPr="00305266">
              <w:t>Директор МБОУ «Школа-сад № 22 с.им.Тельмана»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 w:rsidRPr="00305266">
              <w:t>Семенова Инна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</w:p>
          <w:p w:rsidR="008A3F8C" w:rsidRPr="008121D9" w:rsidRDefault="008A3F8C" w:rsidP="008121D9">
            <w:pPr>
              <w:jc w:val="center"/>
            </w:pPr>
            <w:r>
              <w:t>67.319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МБДОУ «Детский сад № 2 п.Приамурский»</w:t>
            </w:r>
          </w:p>
          <w:p w:rsidR="008A3F8C" w:rsidRPr="00305266" w:rsidRDefault="008A3F8C" w:rsidP="00416199"/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Перминова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</w:p>
          <w:p w:rsidR="008A3F8C" w:rsidRPr="00423DA8" w:rsidRDefault="008A3F8C" w:rsidP="00423DA8">
            <w:pPr>
              <w:jc w:val="center"/>
            </w:pPr>
            <w:r>
              <w:t>31.887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Долгова Наталья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8121D9" w:rsidRDefault="008A3F8C" w:rsidP="008121D9">
            <w:pPr>
              <w:jc w:val="center"/>
            </w:pPr>
            <w:r>
              <w:t>91.190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«Средняя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Семенченко Елена Васильевна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8121D9" w:rsidRDefault="008A3F8C" w:rsidP="008121D9">
            <w:pPr>
              <w:jc w:val="center"/>
            </w:pPr>
            <w:r>
              <w:t>100.400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Заведующий МБДОУ «Детский сад № 4 п.Николаевка»</w:t>
            </w:r>
          </w:p>
          <w:p w:rsidR="008A3F8C" w:rsidRPr="00305266" w:rsidRDefault="008A3F8C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Артеменко Наталья Тимофеевна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DC7EB6" w:rsidRDefault="008A3F8C" w:rsidP="00DC7EB6">
            <w:pPr>
              <w:jc w:val="center"/>
            </w:pPr>
            <w:r>
              <w:t>21.450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Макарова Светлана Иосифовна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CC7DE1" w:rsidRDefault="008A3F8C" w:rsidP="00CC7DE1">
            <w:pPr>
              <w:jc w:val="center"/>
            </w:pPr>
            <w:r>
              <w:t>92.019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Заведующий МБДОУ «Детский сад № 3 пос.Николаевка»</w:t>
            </w:r>
          </w:p>
          <w:p w:rsidR="008A3F8C" w:rsidRPr="00305266" w:rsidRDefault="008A3F8C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Белимова Анна Олеговна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Default="008A3F8C" w:rsidP="00423DA8"/>
          <w:p w:rsidR="008A3F8C" w:rsidRPr="00423DA8" w:rsidRDefault="008A3F8C" w:rsidP="00423DA8">
            <w:pPr>
              <w:jc w:val="center"/>
            </w:pPr>
            <w:r>
              <w:t>43.241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8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Заведующий МБДОУ «Детский сад с.Ключевое»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Карловская Елена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B608FB" w:rsidRDefault="008A3F8C" w:rsidP="00B608FB">
            <w:pPr>
              <w:jc w:val="center"/>
            </w:pPr>
            <w:r>
              <w:t>35.964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Вялкова Надежда Петровна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54"/>
                <w:tab w:val="left" w:pos="915"/>
              </w:tabs>
            </w:pPr>
            <w:r>
              <w:tab/>
            </w:r>
            <w:r>
              <w:tab/>
            </w:r>
          </w:p>
          <w:p w:rsidR="008A3F8C" w:rsidRPr="00305266" w:rsidRDefault="008A3F8C" w:rsidP="00F12BF6">
            <w:pPr>
              <w:tabs>
                <w:tab w:val="left" w:pos="454"/>
                <w:tab w:val="left" w:pos="915"/>
              </w:tabs>
            </w:pPr>
            <w:r>
              <w:t xml:space="preserve">                  64.137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Заведующий МБДОУ «Детский сад № 74 с.Камышовка»</w:t>
            </w:r>
          </w:p>
          <w:p w:rsidR="008A3F8C" w:rsidRPr="00305266" w:rsidRDefault="008A3F8C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Таскаева Нина Иннокентьевна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3D0EC9" w:rsidRDefault="008A3F8C" w:rsidP="003D0EC9">
            <w:pPr>
              <w:jc w:val="center"/>
            </w:pPr>
            <w:r>
              <w:t>31.261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Андрианова Людмила 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164F9F" w:rsidRDefault="008A3F8C" w:rsidP="00164F9F">
            <w:pPr>
              <w:jc w:val="center"/>
            </w:pPr>
            <w:r>
              <w:t>67.237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Седова Галина Яковлевна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164F9F" w:rsidRDefault="008A3F8C" w:rsidP="00164F9F">
            <w:pPr>
              <w:jc w:val="center"/>
            </w:pPr>
            <w:r>
              <w:t>123.528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both"/>
            </w:pPr>
            <w:r w:rsidRPr="00305266">
              <w:t>Директор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Корнева Ольга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7C0AFC" w:rsidRDefault="008A3F8C" w:rsidP="007C0AFC">
            <w:pPr>
              <w:jc w:val="center"/>
            </w:pPr>
            <w:r>
              <w:t>69.266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Заведующий МБДОУ«Детский сад с.Белгородское»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Нагорная Раиса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B608FB" w:rsidRDefault="008A3F8C" w:rsidP="00B608FB">
            <w:pPr>
              <w:jc w:val="center"/>
            </w:pPr>
            <w:r>
              <w:t>27.505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«Школа-сад № 9 с.Песчаное»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Шершова Галина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8121D9" w:rsidRDefault="008A3F8C" w:rsidP="008121D9">
            <w:pPr>
              <w:jc w:val="center"/>
            </w:pPr>
            <w:r>
              <w:t>76.796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Заведующий МБДОУ«Детский сад № 6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Филимонова Наталья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423DA8" w:rsidRDefault="008A3F8C" w:rsidP="00423DA8">
            <w:pPr>
              <w:jc w:val="center"/>
            </w:pPr>
            <w:r>
              <w:t>30.107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Иванченко Любовь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3D0EC9" w:rsidRDefault="008A3F8C" w:rsidP="003D0EC9">
            <w:pPr>
              <w:jc w:val="center"/>
            </w:pPr>
            <w:r>
              <w:t>70.696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18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МБОУДО «Детско-юношеская спортивная школа»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Макухина Татьяна Юрьевна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B608FB" w:rsidRDefault="008A3F8C" w:rsidP="00B608FB">
            <w:pPr>
              <w:jc w:val="center"/>
            </w:pPr>
            <w:r>
              <w:t>29.360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19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Заведующий МБДОУ«Детский сад № 5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Дмитрякова Юлия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3D0EC9" w:rsidRDefault="008A3F8C" w:rsidP="003D0EC9">
            <w:pPr>
              <w:tabs>
                <w:tab w:val="left" w:pos="915"/>
              </w:tabs>
            </w:pPr>
            <w:r>
              <w:tab/>
              <w:t xml:space="preserve">  28.419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20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Заведующий МАДОУ «Детский сад № 7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Горчакова Людмила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3D0EC9" w:rsidRDefault="008A3F8C" w:rsidP="003D0EC9">
            <w:pPr>
              <w:jc w:val="center"/>
            </w:pPr>
            <w:r>
              <w:t>34.741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 w:rsidRPr="00305266">
              <w:t>21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 w:rsidRPr="00305266">
              <w:t>Директор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8B2C42">
            <w:pPr>
              <w:tabs>
                <w:tab w:val="left" w:pos="454"/>
              </w:tabs>
              <w:jc w:val="both"/>
            </w:pPr>
            <w:r>
              <w:t>Абдрахманова Ольга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right"/>
            </w:pPr>
          </w:p>
          <w:p w:rsidR="008A3F8C" w:rsidRPr="00F12BF6" w:rsidRDefault="008A3F8C" w:rsidP="00F12BF6">
            <w:pPr>
              <w:jc w:val="center"/>
            </w:pPr>
            <w:r>
              <w:t>69.973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snapToGrid w:val="0"/>
              <w:jc w:val="center"/>
            </w:pPr>
            <w:r>
              <w:t>22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416199">
            <w:pPr>
              <w:jc w:val="both"/>
            </w:pPr>
            <w:r>
              <w:t>Заместитель директора по ВР</w:t>
            </w:r>
            <w:r w:rsidRPr="00305266">
              <w:t xml:space="preserve">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Муравьева Наталья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Pr="00305266" w:rsidRDefault="008A3F8C" w:rsidP="00F12BF6">
            <w:pPr>
              <w:tabs>
                <w:tab w:val="left" w:pos="435"/>
              </w:tabs>
            </w:pPr>
            <w:r>
              <w:tab/>
              <w:t xml:space="preserve">         55.858</w:t>
            </w:r>
            <w:r>
              <w:tab/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23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директора по УР</w:t>
            </w:r>
            <w:r w:rsidRPr="00305266">
              <w:t xml:space="preserve"> МБОУ «Средняя общеобразовательная школа № 5 с.Камышовка»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Лавришина Екатерина Гавриловна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  <w:r>
              <w:t xml:space="preserve">                69.715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24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Баранова Наталья Витальевна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  <w:r>
              <w:t xml:space="preserve">                47.766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25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3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Котловская Екатерина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  <w:r>
              <w:t xml:space="preserve">                53.256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26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 xml:space="preserve">Заместитель директора по ВР </w:t>
            </w:r>
            <w:r w:rsidRPr="00305266">
              <w:t xml:space="preserve"> МБОУ «Средняя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Мощенок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Pr="008121D9" w:rsidRDefault="008A3F8C" w:rsidP="008121D9">
            <w:pPr>
              <w:jc w:val="center"/>
            </w:pPr>
            <w:r>
              <w:t>77.857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27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 xml:space="preserve">Заместитель директора по УР </w:t>
            </w:r>
            <w:r w:rsidRPr="00305266">
              <w:t xml:space="preserve"> МБОУ «Средняя общеобразовательная школа № 7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Яковлева Надежда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8121D9"/>
          <w:p w:rsidR="008A3F8C" w:rsidRPr="008121D9" w:rsidRDefault="008A3F8C" w:rsidP="008121D9">
            <w:pPr>
              <w:jc w:val="center"/>
            </w:pPr>
            <w:r>
              <w:t>87.768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28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Ребизова Мария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3D0EC9"/>
          <w:p w:rsidR="008A3F8C" w:rsidRPr="003D0EC9" w:rsidRDefault="008A3F8C" w:rsidP="003D0EC9">
            <w:pPr>
              <w:jc w:val="center"/>
            </w:pPr>
            <w:r>
              <w:t>62.548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29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18 п.Приамурский»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Кононович Ольга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3D0EC9"/>
          <w:p w:rsidR="008A3F8C" w:rsidRPr="003D0EC9" w:rsidRDefault="008A3F8C" w:rsidP="003D0EC9">
            <w:pPr>
              <w:ind w:firstLine="708"/>
            </w:pPr>
            <w:r>
              <w:t xml:space="preserve">      75.996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Липатникова Татьяна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7C0AFC"/>
          <w:p w:rsidR="008A3F8C" w:rsidRPr="007C0AFC" w:rsidRDefault="008A3F8C" w:rsidP="007C0AFC">
            <w:pPr>
              <w:jc w:val="center"/>
            </w:pPr>
            <w:r>
              <w:t>71.332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 п.Смидович»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Жабицкая Вера Михайловна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7C0AFC"/>
          <w:p w:rsidR="008A3F8C" w:rsidRPr="007C0AFC" w:rsidRDefault="008A3F8C" w:rsidP="007C0AFC">
            <w:pPr>
              <w:jc w:val="center"/>
            </w:pPr>
            <w:r>
              <w:t>75.354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Главный бухгалтер МКУ «Центр по обслуживанию образовательных учреждений»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Акимова Любовь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E2B33">
            <w:pPr>
              <w:tabs>
                <w:tab w:val="left" w:pos="435"/>
              </w:tabs>
              <w:jc w:val="center"/>
            </w:pPr>
          </w:p>
          <w:p w:rsidR="008A3F8C" w:rsidRDefault="008A3F8C" w:rsidP="008E2B33">
            <w:pPr>
              <w:tabs>
                <w:tab w:val="left" w:pos="435"/>
              </w:tabs>
              <w:jc w:val="center"/>
            </w:pPr>
            <w:r>
              <w:t>41.009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Директор МКУ«Центр по обслуживанию образовательных учреждений»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Ярошенко Елена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Pr="008E2B33" w:rsidRDefault="008A3F8C" w:rsidP="008E2B33">
            <w:pPr>
              <w:jc w:val="center"/>
            </w:pPr>
            <w:r>
              <w:t>42.543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Камышникова Татьяна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  <w:r>
              <w:t xml:space="preserve">                  86.618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2 п.Николаевка»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Боровская Елена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Pr="00164F9F" w:rsidRDefault="008A3F8C" w:rsidP="00164F9F">
            <w:pPr>
              <w:tabs>
                <w:tab w:val="left" w:pos="945"/>
              </w:tabs>
            </w:pPr>
            <w:r>
              <w:tab/>
              <w:t>87.466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Сурина Татьяна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164F9F"/>
          <w:p w:rsidR="008A3F8C" w:rsidRPr="00164F9F" w:rsidRDefault="008A3F8C" w:rsidP="00164F9F">
            <w:pPr>
              <w:jc w:val="center"/>
            </w:pPr>
            <w:r>
              <w:t>60.276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37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Казицкая Нина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164F9F"/>
          <w:p w:rsidR="008A3F8C" w:rsidRPr="00164F9F" w:rsidRDefault="008A3F8C" w:rsidP="00164F9F">
            <w:pPr>
              <w:jc w:val="center"/>
            </w:pPr>
            <w:r>
              <w:t>58.138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38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10 п.Волочаевка»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Фомичева Елена Евгеньевна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164F9F"/>
          <w:p w:rsidR="008A3F8C" w:rsidRPr="00164F9F" w:rsidRDefault="008A3F8C" w:rsidP="00164F9F">
            <w:pPr>
              <w:jc w:val="center"/>
            </w:pPr>
            <w:r>
              <w:t>64.830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39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Харченко Надежда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Pr="0073283D" w:rsidRDefault="008A3F8C" w:rsidP="0073283D">
            <w:pPr>
              <w:jc w:val="center"/>
            </w:pPr>
            <w:r>
              <w:t>67.051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40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11 с.Волочаевка»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Тишкова Нина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Pr="0073283D" w:rsidRDefault="008A3F8C" w:rsidP="0073283D">
            <w:pPr>
              <w:jc w:val="center"/>
            </w:pPr>
            <w:r>
              <w:t>78.405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41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Мухамадеева Людмила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Pr="00A240B6" w:rsidRDefault="008A3F8C" w:rsidP="00A240B6">
            <w:pPr>
              <w:jc w:val="center"/>
            </w:pPr>
            <w:r>
              <w:t>68.147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42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Махракова Анастасия</w:t>
            </w:r>
          </w:p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Pr="00A240B6" w:rsidRDefault="008A3F8C" w:rsidP="00A240B6">
            <w:pPr>
              <w:jc w:val="center"/>
            </w:pPr>
            <w:r>
              <w:t>22.588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43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«Средняя общеобразовательная школа № 8 с.Аур»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Оленченко Неля Эрнстовна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A240B6"/>
          <w:p w:rsidR="008A3F8C" w:rsidRPr="00A240B6" w:rsidRDefault="008A3F8C" w:rsidP="00A240B6">
            <w:pPr>
              <w:jc w:val="center"/>
            </w:pPr>
            <w:r>
              <w:t>55.366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44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ВР</w:t>
            </w:r>
            <w:r w:rsidRPr="00305266">
              <w:t xml:space="preserve">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Притворова Алена Дмитриевна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Pr="00DC7EB6" w:rsidRDefault="008A3F8C" w:rsidP="00DC7EB6">
            <w:pPr>
              <w:jc w:val="center"/>
            </w:pPr>
            <w:r>
              <w:t>23.559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45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</w:p>
          <w:p w:rsidR="008A3F8C" w:rsidRDefault="008A3F8C" w:rsidP="008B2C42">
            <w:pPr>
              <w:tabs>
                <w:tab w:val="left" w:pos="454"/>
              </w:tabs>
              <w:jc w:val="both"/>
            </w:pPr>
          </w:p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Ничук Вера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F12BF6">
            <w:pPr>
              <w:tabs>
                <w:tab w:val="left" w:pos="435"/>
              </w:tabs>
            </w:pPr>
          </w:p>
          <w:p w:rsidR="008A3F8C" w:rsidRDefault="008A3F8C" w:rsidP="00F12BF6">
            <w:pPr>
              <w:tabs>
                <w:tab w:val="left" w:pos="435"/>
              </w:tabs>
            </w:pPr>
            <w:r>
              <w:t xml:space="preserve">                 44.475</w:t>
            </w:r>
          </w:p>
        </w:tc>
      </w:tr>
      <w:tr w:rsidR="008A3F8C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snapToGrid w:val="0"/>
              <w:jc w:val="center"/>
            </w:pPr>
            <w:r>
              <w:t>46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416199">
            <w:pPr>
              <w:jc w:val="both"/>
            </w:pPr>
            <w:r>
              <w:t>Заместитель д</w:t>
            </w:r>
            <w:r w:rsidRPr="00305266">
              <w:t>иректор</w:t>
            </w:r>
            <w:r>
              <w:t>а по УР</w:t>
            </w:r>
            <w:r w:rsidRPr="00305266">
              <w:t xml:space="preserve"> МБОУ «Средн</w:t>
            </w:r>
            <w:r>
              <w:t>яя общеобразовательная школа № 4 с.Даниловка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8B2C42">
            <w:pPr>
              <w:tabs>
                <w:tab w:val="left" w:pos="454"/>
              </w:tabs>
              <w:jc w:val="both"/>
            </w:pPr>
            <w:r>
              <w:t>Иванченко Ольга Геннадьевна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F8C" w:rsidRDefault="008A3F8C" w:rsidP="00DC7EB6"/>
          <w:p w:rsidR="008A3F8C" w:rsidRPr="00DC7EB6" w:rsidRDefault="008A3F8C" w:rsidP="00DC7EB6">
            <w:pPr>
              <w:jc w:val="center"/>
            </w:pPr>
            <w:r>
              <w:t>43.198</w:t>
            </w:r>
          </w:p>
        </w:tc>
      </w:tr>
    </w:tbl>
    <w:p w:rsidR="008A3F8C" w:rsidRPr="00305266" w:rsidRDefault="008A3F8C" w:rsidP="00322C97">
      <w:pPr>
        <w:tabs>
          <w:tab w:val="left" w:pos="454"/>
        </w:tabs>
        <w:jc w:val="both"/>
      </w:pPr>
    </w:p>
    <w:p w:rsidR="008A3F8C" w:rsidRPr="00305266" w:rsidRDefault="008A3F8C">
      <w:bookmarkStart w:id="0" w:name="_GoBack"/>
      <w:bookmarkEnd w:id="0"/>
    </w:p>
    <w:sectPr w:rsidR="008A3F8C" w:rsidRPr="00305266" w:rsidSect="00A1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2C97"/>
    <w:rsid w:val="0014593C"/>
    <w:rsid w:val="00164F9F"/>
    <w:rsid w:val="0025703A"/>
    <w:rsid w:val="002F6A08"/>
    <w:rsid w:val="00305266"/>
    <w:rsid w:val="00322C97"/>
    <w:rsid w:val="00367EE4"/>
    <w:rsid w:val="00387D1C"/>
    <w:rsid w:val="003D0EC9"/>
    <w:rsid w:val="00404BAF"/>
    <w:rsid w:val="00406A7F"/>
    <w:rsid w:val="00416199"/>
    <w:rsid w:val="00423DA8"/>
    <w:rsid w:val="00446C87"/>
    <w:rsid w:val="004A2396"/>
    <w:rsid w:val="00573025"/>
    <w:rsid w:val="00652A95"/>
    <w:rsid w:val="00660B4D"/>
    <w:rsid w:val="006847A2"/>
    <w:rsid w:val="007047A8"/>
    <w:rsid w:val="007274B6"/>
    <w:rsid w:val="0073283D"/>
    <w:rsid w:val="007C0AFC"/>
    <w:rsid w:val="008121D9"/>
    <w:rsid w:val="00840337"/>
    <w:rsid w:val="008A3F8C"/>
    <w:rsid w:val="008B2C42"/>
    <w:rsid w:val="008E2B33"/>
    <w:rsid w:val="009A6A2C"/>
    <w:rsid w:val="00A13812"/>
    <w:rsid w:val="00A240B6"/>
    <w:rsid w:val="00B608FB"/>
    <w:rsid w:val="00B82998"/>
    <w:rsid w:val="00BA18D7"/>
    <w:rsid w:val="00C369E3"/>
    <w:rsid w:val="00CC7DE1"/>
    <w:rsid w:val="00DC7EB6"/>
    <w:rsid w:val="00E23A79"/>
    <w:rsid w:val="00F12BF6"/>
    <w:rsid w:val="00F3396B"/>
    <w:rsid w:val="00F80E07"/>
    <w:rsid w:val="00F8617E"/>
    <w:rsid w:val="00FD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C9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Normal"/>
    <w:uiPriority w:val="99"/>
    <w:rsid w:val="00322C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289</TotalTime>
  <Pages>5</Pages>
  <Words>814</Words>
  <Characters>4646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Sam</cp:lastModifiedBy>
  <cp:revision>5</cp:revision>
  <dcterms:created xsi:type="dcterms:W3CDTF">2019-05-20T01:51:00Z</dcterms:created>
  <dcterms:modified xsi:type="dcterms:W3CDTF">2019-05-27T06:52:00Z</dcterms:modified>
</cp:coreProperties>
</file>