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86A" w:rsidRDefault="004C586A" w:rsidP="00322C97">
      <w:pPr>
        <w:jc w:val="both"/>
        <w:rPr>
          <w:sz w:val="28"/>
          <w:szCs w:val="28"/>
        </w:rPr>
      </w:pPr>
    </w:p>
    <w:p w:rsidR="004C586A" w:rsidRPr="00387D1C" w:rsidRDefault="004C586A" w:rsidP="00322C97">
      <w:pPr>
        <w:tabs>
          <w:tab w:val="left" w:pos="454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</w:p>
    <w:p w:rsidR="004C586A" w:rsidRPr="00423DA8" w:rsidRDefault="004C586A" w:rsidP="00322C97">
      <w:pPr>
        <w:tabs>
          <w:tab w:val="left" w:pos="454"/>
        </w:tabs>
        <w:jc w:val="center"/>
        <w:rPr>
          <w:sz w:val="28"/>
          <w:szCs w:val="28"/>
        </w:rPr>
      </w:pPr>
      <w:r w:rsidRPr="00387D1C">
        <w:rPr>
          <w:sz w:val="28"/>
          <w:szCs w:val="28"/>
        </w:rPr>
        <w:t>о среднемесячн</w:t>
      </w:r>
      <w:r>
        <w:rPr>
          <w:sz w:val="28"/>
          <w:szCs w:val="28"/>
        </w:rPr>
        <w:t>ой заработной плате руководителей</w:t>
      </w:r>
      <w:r w:rsidRPr="00387D1C">
        <w:rPr>
          <w:sz w:val="28"/>
          <w:szCs w:val="28"/>
        </w:rPr>
        <w:t>,</w:t>
      </w:r>
      <w:r>
        <w:rPr>
          <w:sz w:val="28"/>
          <w:szCs w:val="28"/>
        </w:rPr>
        <w:t xml:space="preserve"> заместителей руководителей</w:t>
      </w:r>
      <w:r w:rsidRPr="004A2396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образовательных организаций</w:t>
      </w:r>
      <w:r w:rsidRPr="004A23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Смидовичского муниципального района, за 2021 год </w:t>
      </w:r>
      <w:r>
        <w:rPr>
          <w:sz w:val="20"/>
          <w:szCs w:val="20"/>
        </w:rPr>
        <w:t xml:space="preserve"> </w:t>
      </w:r>
    </w:p>
    <w:p w:rsidR="004C586A" w:rsidRPr="00387D1C" w:rsidRDefault="004C586A" w:rsidP="00322C97">
      <w:pPr>
        <w:tabs>
          <w:tab w:val="left" w:pos="454"/>
        </w:tabs>
        <w:jc w:val="both"/>
        <w:rPr>
          <w:sz w:val="28"/>
          <w:szCs w:val="28"/>
        </w:rPr>
      </w:pP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937"/>
        <w:gridCol w:w="2938"/>
        <w:gridCol w:w="2938"/>
      </w:tblGrid>
      <w:tr w:rsidR="004C586A" w:rsidRPr="00387D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87D1C" w:rsidRDefault="004C586A" w:rsidP="008B2C42">
            <w:pPr>
              <w:tabs>
                <w:tab w:val="left" w:pos="454"/>
              </w:tabs>
              <w:jc w:val="center"/>
            </w:pPr>
            <w:r w:rsidRPr="00387D1C">
              <w:t>N п/п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87D1C" w:rsidRDefault="004C586A" w:rsidP="008B2C42">
            <w:pPr>
              <w:tabs>
                <w:tab w:val="left" w:pos="454"/>
              </w:tabs>
              <w:jc w:val="center"/>
            </w:pPr>
            <w:r>
              <w:t>Д</w:t>
            </w:r>
            <w:r w:rsidRPr="00387D1C">
              <w:t xml:space="preserve">олжность 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87D1C" w:rsidRDefault="004C586A" w:rsidP="008B2C42">
            <w:pPr>
              <w:tabs>
                <w:tab w:val="left" w:pos="454"/>
              </w:tabs>
              <w:jc w:val="center"/>
            </w:pPr>
            <w:r w:rsidRPr="00387D1C">
              <w:t>Фамилия, Имя, Отчество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87D1C" w:rsidRDefault="004C586A" w:rsidP="008B2C42">
            <w:pPr>
              <w:tabs>
                <w:tab w:val="left" w:pos="454"/>
              </w:tabs>
              <w:jc w:val="center"/>
            </w:pPr>
            <w:r w:rsidRPr="00387D1C">
              <w:t>Среднемесячная заработная плата, рублей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 w:rsidRPr="00305266">
              <w:t>1</w:t>
            </w:r>
            <w:r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r w:rsidRPr="00305266">
              <w:t>Директор МБОУ «Школа-сад № 22 с.им.Тельмана»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Войтович Марина Сергеевна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</w:p>
          <w:p w:rsidR="004C586A" w:rsidRPr="008121D9" w:rsidRDefault="004C586A" w:rsidP="008121D9">
            <w:pPr>
              <w:jc w:val="center"/>
            </w:pPr>
            <w:r>
              <w:t>64469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 w:rsidRPr="00305266">
              <w:t>2</w:t>
            </w:r>
            <w:r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Директор МБДОУ «Детский сад № 2 п.Приамурский»</w:t>
            </w:r>
          </w:p>
          <w:p w:rsidR="004C586A" w:rsidRPr="00305266" w:rsidRDefault="004C586A" w:rsidP="00416199"/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Перминова Наталья Анатольевна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</w:p>
          <w:p w:rsidR="004C586A" w:rsidRPr="00423DA8" w:rsidRDefault="004C586A" w:rsidP="00423DA8">
            <w:pPr>
              <w:jc w:val="center"/>
            </w:pPr>
            <w:r>
              <w:t>47591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 w:rsidRPr="00305266">
              <w:t>3</w:t>
            </w:r>
            <w:r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>
              <w:t>Директор МБ</w:t>
            </w:r>
            <w:r w:rsidRPr="00305266">
              <w:t>У</w:t>
            </w:r>
            <w:r>
              <w:t xml:space="preserve"> ДО</w:t>
            </w:r>
            <w:r w:rsidRPr="00305266">
              <w:t xml:space="preserve"> </w:t>
            </w:r>
            <w:r>
              <w:t xml:space="preserve"> «Дом детского творчества п.Приамурский»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Смирнова Анжела Александровна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8121D9" w:rsidRDefault="004C586A" w:rsidP="008121D9">
            <w:pPr>
              <w:jc w:val="center"/>
            </w:pPr>
            <w:r>
              <w:t>37647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 w:rsidRPr="00305266">
              <w:t>4</w:t>
            </w:r>
            <w:r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Директор МБОУ «Средняя общеобразовательная школа № 7 п.Николаевка»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Семенченко Елена Васильевна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8121D9" w:rsidRDefault="004C586A" w:rsidP="008121D9">
            <w:pPr>
              <w:jc w:val="center"/>
            </w:pPr>
            <w:r>
              <w:t>152036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 w:rsidRPr="00305266">
              <w:t>5</w:t>
            </w:r>
            <w:r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Заведующий МБДОУ «Детский сад № 4 п.Николаевка»</w:t>
            </w:r>
          </w:p>
          <w:p w:rsidR="004C586A" w:rsidRPr="00305266" w:rsidRDefault="004C586A" w:rsidP="00416199">
            <w:pPr>
              <w:jc w:val="both"/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Артеменко Наталья Тимофеевна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DC7EB6" w:rsidRDefault="004C586A" w:rsidP="00DC7EB6">
            <w:pPr>
              <w:jc w:val="center"/>
            </w:pPr>
            <w:r>
              <w:t xml:space="preserve">37517 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 w:rsidRPr="00305266">
              <w:t>6</w:t>
            </w:r>
            <w:r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Директор МБОУ «Средняя общеобразовательная школа № 2 п.Николаевка»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Макарова Светлана Иосифовна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CC7DE1" w:rsidRDefault="004C586A" w:rsidP="00CC7DE1">
            <w:pPr>
              <w:jc w:val="center"/>
            </w:pPr>
            <w:r>
              <w:t>115284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>
              <w:t>7.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Заведующий МБДОУ «Детский сад с.Ключевое»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Ламзина Анна Николаевна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B608FB" w:rsidRDefault="004C586A" w:rsidP="00920CA0">
            <w:pPr>
              <w:tabs>
                <w:tab w:val="left" w:pos="240"/>
                <w:tab w:val="left" w:pos="454"/>
              </w:tabs>
            </w:pPr>
            <w:r>
              <w:tab/>
              <w:t xml:space="preserve">              49629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>
              <w:t>8.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Директор МБОУ «Средняя общеобразовательная школа № 5 с.Камышовка»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Вялкова Надежда Петровна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F12BF6">
            <w:pPr>
              <w:tabs>
                <w:tab w:val="left" w:pos="454"/>
                <w:tab w:val="left" w:pos="915"/>
              </w:tabs>
            </w:pPr>
            <w:r>
              <w:tab/>
            </w:r>
            <w:r>
              <w:tab/>
            </w:r>
          </w:p>
          <w:p w:rsidR="004C586A" w:rsidRPr="00305266" w:rsidRDefault="004C586A" w:rsidP="00F12BF6">
            <w:pPr>
              <w:tabs>
                <w:tab w:val="left" w:pos="454"/>
                <w:tab w:val="left" w:pos="915"/>
              </w:tabs>
            </w:pPr>
            <w:r>
              <w:t xml:space="preserve">                 83483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>
              <w:t>9.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>
              <w:t xml:space="preserve">Заместитель директора по УР </w:t>
            </w:r>
            <w:r w:rsidRPr="00305266">
              <w:t>МБОУ «Средняя общеобразовательная школа № 5 с.Камышовка»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>Постникова Ольга Васильевна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F12BF6">
            <w:pPr>
              <w:tabs>
                <w:tab w:val="left" w:pos="454"/>
                <w:tab w:val="left" w:pos="915"/>
              </w:tabs>
            </w:pPr>
          </w:p>
          <w:p w:rsidR="004C586A" w:rsidRPr="009D1380" w:rsidRDefault="004C586A" w:rsidP="009D1380">
            <w:pPr>
              <w:jc w:val="center"/>
            </w:pPr>
            <w:r>
              <w:t>62126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>
              <w:t>10.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Заведующий МБДОУ «Детский сад № 74 с.Камышовка»</w:t>
            </w:r>
          </w:p>
          <w:p w:rsidR="004C586A" w:rsidRPr="00305266" w:rsidRDefault="004C586A" w:rsidP="00416199">
            <w:pPr>
              <w:jc w:val="both"/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Таскаева Нина Иннокентьевна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3D0EC9" w:rsidRDefault="004C586A" w:rsidP="003D0EC9">
            <w:pPr>
              <w:jc w:val="center"/>
            </w:pPr>
            <w:r>
              <w:t>37595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>
              <w:t>11.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Директор МБОУ «Средняя общеобразовательная школа № 10 п.Волочаевка»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Андрианова Людмила Андреевна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164F9F" w:rsidRDefault="004C586A" w:rsidP="00164F9F">
            <w:pPr>
              <w:jc w:val="center"/>
            </w:pPr>
            <w:r>
              <w:t>79078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>
              <w:t>12.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Директор МБОУ «Средняя общеобразовательная школа № 11 с.Волочаевка»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Седова Галина Яковлевна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164F9F" w:rsidRDefault="004C586A" w:rsidP="00164F9F">
            <w:pPr>
              <w:jc w:val="center"/>
            </w:pPr>
            <w:r>
              <w:t>132650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>
              <w:t>13.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both"/>
            </w:pPr>
            <w:r w:rsidRPr="00305266">
              <w:t>Директор МБОУ «Средняя общеобразовательная школа № 8 с.Аур»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Корнева Ольга Ильинична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7C0AFC" w:rsidRDefault="004C586A" w:rsidP="007C0AFC">
            <w:pPr>
              <w:jc w:val="center"/>
            </w:pPr>
            <w:r>
              <w:t>104238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>
              <w:t>14.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Заведующий МБДОУ«Детский сад с.Белгородское»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Нагорная Раиса Викторовна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B608FB" w:rsidRDefault="004C586A" w:rsidP="00B608FB">
            <w:pPr>
              <w:jc w:val="center"/>
            </w:pPr>
            <w:r>
              <w:t>35169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>
              <w:t>15.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Директор МБОУ «Школа-сад № 9 с.Песчаное»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Шершова Галина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8121D9" w:rsidRDefault="004C586A" w:rsidP="008121D9">
            <w:pPr>
              <w:jc w:val="center"/>
            </w:pPr>
            <w:r>
              <w:t>68610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>
              <w:t>16.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Заведующий МБДОУ«Детский сад № 6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Филимонова Наталья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423DA8" w:rsidRDefault="004C586A" w:rsidP="00423DA8">
            <w:pPr>
              <w:jc w:val="center"/>
            </w:pPr>
            <w:r>
              <w:t>33671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>
              <w:t>17.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Директор МБОУ «Средняя общеобразовательная школа № 1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Иванченко Любовь Ильинична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3D0EC9" w:rsidRDefault="004C586A" w:rsidP="003D0EC9">
            <w:pPr>
              <w:jc w:val="center"/>
            </w:pPr>
            <w:r>
              <w:t>85270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>
              <w:t>18.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Директор МБОУДО «Детско-юношеская спортивная школа»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Макухина Татьяна Юрьевна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B608FB" w:rsidRDefault="004C586A" w:rsidP="00B608FB">
            <w:pPr>
              <w:jc w:val="center"/>
            </w:pPr>
            <w:r>
              <w:t>30650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>
              <w:t>19.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Заведующий МБДОУ«Детский сад № 5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Дмитрякова Юлия Александровна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3D0EC9" w:rsidRDefault="004C586A" w:rsidP="003D0EC9">
            <w:pPr>
              <w:tabs>
                <w:tab w:val="left" w:pos="915"/>
              </w:tabs>
            </w:pPr>
            <w:r>
              <w:tab/>
              <w:t xml:space="preserve">  36838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>
              <w:t>20.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Заведующий МАДОУ «Детский сад № 7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Горчакова Людмила Николаевна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3D0EC9" w:rsidRDefault="004C586A" w:rsidP="003D0EC9">
            <w:pPr>
              <w:jc w:val="center"/>
            </w:pPr>
            <w:r>
              <w:t>46623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>
              <w:t>21.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Директор МБОУ «Средняя общеобразовательная школа № 3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Абдрахманова Ольга Николаевна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F12BF6" w:rsidRDefault="004C586A" w:rsidP="00F12BF6">
            <w:pPr>
              <w:jc w:val="center"/>
            </w:pPr>
            <w:r>
              <w:t>83168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>
              <w:t>22.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>
              <w:t>Заместитель директора по ВР</w:t>
            </w:r>
            <w:r w:rsidRPr="00305266">
              <w:t xml:space="preserve"> МБОУ «Средняя общеобразовательная школа № 5 с.Камышовка»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>Муравьева Наталья Николаевна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F12BF6">
            <w:pPr>
              <w:tabs>
                <w:tab w:val="left" w:pos="435"/>
              </w:tabs>
            </w:pPr>
            <w:r>
              <w:tab/>
            </w:r>
          </w:p>
          <w:p w:rsidR="004C586A" w:rsidRPr="00305266" w:rsidRDefault="004C586A" w:rsidP="00F12BF6">
            <w:pPr>
              <w:tabs>
                <w:tab w:val="left" w:pos="435"/>
              </w:tabs>
            </w:pPr>
            <w:r>
              <w:t xml:space="preserve">                 72829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snapToGrid w:val="0"/>
              <w:jc w:val="center"/>
            </w:pPr>
            <w:r>
              <w:t>23.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jc w:val="both"/>
            </w:pPr>
            <w:r>
              <w:t>Заместитель директора по ВР</w:t>
            </w:r>
            <w:r w:rsidRPr="00305266">
              <w:t xml:space="preserve"> МБОУ «Средн</w:t>
            </w:r>
            <w:r>
              <w:t>яя общеобразовательная школа № 7 п.Николаевка</w:t>
            </w:r>
            <w:r w:rsidRPr="00305266">
              <w:t>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>Мощенок Наталья Анатольевна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F12BF6">
            <w:pPr>
              <w:tabs>
                <w:tab w:val="left" w:pos="435"/>
              </w:tabs>
            </w:pPr>
            <w:r>
              <w:t xml:space="preserve">                103166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snapToGrid w:val="0"/>
              <w:jc w:val="center"/>
            </w:pPr>
            <w:r>
              <w:t>24.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3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>Котловская Екатерина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F12BF6">
            <w:pPr>
              <w:tabs>
                <w:tab w:val="left" w:pos="435"/>
              </w:tabs>
            </w:pPr>
            <w:r>
              <w:t xml:space="preserve">                89684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snapToGrid w:val="0"/>
              <w:jc w:val="center"/>
            </w:pPr>
            <w:r>
              <w:t>25.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3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>Душаева Нелли Викторовна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F12BF6">
            <w:pPr>
              <w:tabs>
                <w:tab w:val="left" w:pos="435"/>
              </w:tabs>
            </w:pPr>
          </w:p>
          <w:p w:rsidR="004C586A" w:rsidRPr="00572064" w:rsidRDefault="004C586A" w:rsidP="00572064">
            <w:pPr>
              <w:ind w:firstLine="708"/>
            </w:pPr>
            <w:r>
              <w:t xml:space="preserve">      61451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snapToGrid w:val="0"/>
              <w:jc w:val="center"/>
            </w:pPr>
            <w:r>
              <w:t>26.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jc w:val="both"/>
            </w:pPr>
            <w:r>
              <w:t>Д</w:t>
            </w:r>
            <w:r w:rsidRPr="00305266">
              <w:t>иректор МБОУ «Средняя общеобразовательная школа № 18 п.Приамурский»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>Семенова Инна Александровна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F12BF6">
            <w:pPr>
              <w:tabs>
                <w:tab w:val="left" w:pos="435"/>
              </w:tabs>
            </w:pPr>
          </w:p>
          <w:p w:rsidR="004C586A" w:rsidRPr="008121D9" w:rsidRDefault="004C586A" w:rsidP="008121D9">
            <w:pPr>
              <w:jc w:val="center"/>
            </w:pPr>
            <w:r>
              <w:t>97087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snapToGrid w:val="0"/>
              <w:jc w:val="center"/>
            </w:pPr>
            <w:r>
              <w:t>27.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18 п.Приамурский»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>Ребизова Мария Михайловна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F12BF6">
            <w:pPr>
              <w:tabs>
                <w:tab w:val="left" w:pos="435"/>
              </w:tabs>
            </w:pPr>
          </w:p>
          <w:p w:rsidR="004C586A" w:rsidRDefault="004C586A" w:rsidP="003D0EC9"/>
          <w:p w:rsidR="004C586A" w:rsidRPr="003D0EC9" w:rsidRDefault="004C586A" w:rsidP="003D0EC9">
            <w:pPr>
              <w:jc w:val="center"/>
            </w:pPr>
            <w:r>
              <w:t>76067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snapToGrid w:val="0"/>
              <w:jc w:val="center"/>
            </w:pPr>
            <w:r>
              <w:t>28.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18 п.Приамурский»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>Кононович Ольга Михайловна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F12BF6">
            <w:pPr>
              <w:tabs>
                <w:tab w:val="left" w:pos="435"/>
              </w:tabs>
            </w:pPr>
          </w:p>
          <w:p w:rsidR="004C586A" w:rsidRDefault="004C586A" w:rsidP="003D0EC9"/>
          <w:p w:rsidR="004C586A" w:rsidRPr="003D0EC9" w:rsidRDefault="004C586A" w:rsidP="003D0EC9">
            <w:pPr>
              <w:ind w:firstLine="708"/>
            </w:pPr>
            <w:r>
              <w:t xml:space="preserve">      90730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snapToGrid w:val="0"/>
              <w:jc w:val="center"/>
            </w:pPr>
            <w:r>
              <w:t>29.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1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>Липатникова Татьяна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F12BF6">
            <w:pPr>
              <w:tabs>
                <w:tab w:val="left" w:pos="435"/>
              </w:tabs>
            </w:pPr>
          </w:p>
          <w:p w:rsidR="004C586A" w:rsidRPr="007C0AFC" w:rsidRDefault="004C586A" w:rsidP="001F05DE">
            <w:r>
              <w:t xml:space="preserve">                  93995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snapToGrid w:val="0"/>
              <w:jc w:val="center"/>
            </w:pPr>
            <w:r>
              <w:t>30.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1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>Жабицкая Вера Михайловна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F12BF6">
            <w:pPr>
              <w:tabs>
                <w:tab w:val="left" w:pos="435"/>
              </w:tabs>
            </w:pPr>
          </w:p>
          <w:p w:rsidR="004C586A" w:rsidRDefault="004C586A" w:rsidP="007C0AFC"/>
          <w:p w:rsidR="004C586A" w:rsidRPr="007C0AFC" w:rsidRDefault="004C586A" w:rsidP="007C0AFC">
            <w:pPr>
              <w:jc w:val="center"/>
            </w:pPr>
            <w:r>
              <w:t>98328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snapToGrid w:val="0"/>
              <w:jc w:val="center"/>
            </w:pPr>
            <w:r>
              <w:t>31.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jc w:val="both"/>
            </w:pPr>
            <w:r>
              <w:t>Главный бухгалтер МКУ «Центр по обслуживанию образовательных учреждений»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>Акимова Любовь Александровна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E2B33">
            <w:pPr>
              <w:tabs>
                <w:tab w:val="left" w:pos="435"/>
              </w:tabs>
              <w:jc w:val="center"/>
            </w:pPr>
          </w:p>
          <w:p w:rsidR="004C586A" w:rsidRDefault="004C586A" w:rsidP="008E2B33">
            <w:pPr>
              <w:tabs>
                <w:tab w:val="left" w:pos="435"/>
              </w:tabs>
              <w:jc w:val="center"/>
            </w:pPr>
            <w:r>
              <w:t>66001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snapToGrid w:val="0"/>
              <w:jc w:val="center"/>
            </w:pPr>
            <w:r>
              <w:t>32.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jc w:val="both"/>
            </w:pPr>
            <w:r>
              <w:t>Директор МКУ«Центр по обслуживанию образовательных учреждений»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>Ярошенко Елена Николаевна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F12BF6">
            <w:pPr>
              <w:tabs>
                <w:tab w:val="left" w:pos="435"/>
              </w:tabs>
            </w:pPr>
          </w:p>
          <w:p w:rsidR="004C586A" w:rsidRPr="008E2B33" w:rsidRDefault="004C586A" w:rsidP="008E2B33">
            <w:pPr>
              <w:jc w:val="center"/>
            </w:pPr>
            <w:r>
              <w:t>54180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snapToGrid w:val="0"/>
              <w:jc w:val="center"/>
            </w:pPr>
            <w:r>
              <w:t>33.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2 п.Николаевка»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>Камышникова Татьяна Викторовна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F12BF6">
            <w:pPr>
              <w:tabs>
                <w:tab w:val="left" w:pos="435"/>
              </w:tabs>
            </w:pPr>
            <w:r>
              <w:t xml:space="preserve">                 </w:t>
            </w:r>
          </w:p>
          <w:p w:rsidR="004C586A" w:rsidRDefault="004C586A" w:rsidP="00F12BF6">
            <w:pPr>
              <w:tabs>
                <w:tab w:val="left" w:pos="435"/>
              </w:tabs>
            </w:pPr>
            <w:r>
              <w:t xml:space="preserve">                  95480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snapToGrid w:val="0"/>
              <w:jc w:val="center"/>
            </w:pPr>
            <w:r>
              <w:t>34.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2 п.Николаевка»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>Боровская Елена Александровна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F12BF6">
            <w:pPr>
              <w:tabs>
                <w:tab w:val="left" w:pos="435"/>
              </w:tabs>
            </w:pPr>
          </w:p>
          <w:p w:rsidR="004C586A" w:rsidRPr="00164F9F" w:rsidRDefault="004C586A" w:rsidP="00164F9F">
            <w:pPr>
              <w:tabs>
                <w:tab w:val="left" w:pos="945"/>
              </w:tabs>
            </w:pPr>
            <w:r>
              <w:tab/>
              <w:t xml:space="preserve">  95816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snapToGrid w:val="0"/>
              <w:jc w:val="center"/>
            </w:pPr>
            <w:r>
              <w:t>35.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10 п.Волочаевка»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>Сурина Татьяна Николаевна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F12BF6">
            <w:pPr>
              <w:tabs>
                <w:tab w:val="left" w:pos="435"/>
              </w:tabs>
            </w:pPr>
          </w:p>
          <w:p w:rsidR="004C586A" w:rsidRDefault="004C586A" w:rsidP="00164F9F">
            <w:r>
              <w:t xml:space="preserve">                 69893</w:t>
            </w:r>
          </w:p>
          <w:p w:rsidR="004C586A" w:rsidRPr="00164F9F" w:rsidRDefault="004C586A" w:rsidP="00164F9F">
            <w:pPr>
              <w:jc w:val="center"/>
            </w:pP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snapToGrid w:val="0"/>
              <w:jc w:val="center"/>
            </w:pPr>
            <w:r>
              <w:t>36.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10 п.Волочаевка»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>Казицкая Нина Анатольевна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F12BF6">
            <w:pPr>
              <w:tabs>
                <w:tab w:val="left" w:pos="435"/>
              </w:tabs>
            </w:pPr>
          </w:p>
          <w:p w:rsidR="004C586A" w:rsidRDefault="004C586A" w:rsidP="00164F9F"/>
          <w:p w:rsidR="004C586A" w:rsidRPr="00164F9F" w:rsidRDefault="004C586A" w:rsidP="00164F9F">
            <w:pPr>
              <w:jc w:val="center"/>
            </w:pPr>
            <w:r>
              <w:t>91012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snapToGrid w:val="0"/>
              <w:jc w:val="center"/>
            </w:pPr>
            <w:r>
              <w:t>37.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10 п.Волочаевка»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>Фомичева Елена Евгеньевна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F12BF6">
            <w:pPr>
              <w:tabs>
                <w:tab w:val="left" w:pos="435"/>
              </w:tabs>
            </w:pPr>
          </w:p>
          <w:p w:rsidR="004C586A" w:rsidRDefault="004C586A" w:rsidP="00622C35">
            <w:pPr>
              <w:jc w:val="center"/>
            </w:pPr>
            <w:r>
              <w:t>70307</w:t>
            </w:r>
          </w:p>
          <w:p w:rsidR="004C586A" w:rsidRPr="00164F9F" w:rsidRDefault="004C586A" w:rsidP="00164F9F">
            <w:pPr>
              <w:jc w:val="center"/>
            </w:pP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snapToGrid w:val="0"/>
              <w:jc w:val="center"/>
            </w:pPr>
            <w:r>
              <w:t>38.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11 с.Волочаевка»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>Харченко Надежда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F12BF6">
            <w:pPr>
              <w:tabs>
                <w:tab w:val="left" w:pos="435"/>
              </w:tabs>
            </w:pPr>
          </w:p>
          <w:p w:rsidR="004C586A" w:rsidRPr="0073283D" w:rsidRDefault="004C586A" w:rsidP="0073283D">
            <w:pPr>
              <w:jc w:val="center"/>
            </w:pPr>
            <w:r>
              <w:t>77059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snapToGrid w:val="0"/>
              <w:jc w:val="center"/>
            </w:pPr>
            <w:r>
              <w:t>39.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11 с.Волочаевка»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>Тишкова Нина Александровна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F12BF6">
            <w:pPr>
              <w:tabs>
                <w:tab w:val="left" w:pos="435"/>
              </w:tabs>
            </w:pPr>
          </w:p>
          <w:p w:rsidR="004C586A" w:rsidRPr="0073283D" w:rsidRDefault="004C586A" w:rsidP="0073283D">
            <w:pPr>
              <w:jc w:val="center"/>
            </w:pPr>
            <w:r>
              <w:t>90160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snapToGrid w:val="0"/>
              <w:jc w:val="center"/>
            </w:pPr>
            <w:r>
              <w:t>40.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8 с.Аур»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>Белоносова Анна Васильевна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F12BF6">
            <w:pPr>
              <w:tabs>
                <w:tab w:val="left" w:pos="435"/>
              </w:tabs>
            </w:pPr>
          </w:p>
          <w:p w:rsidR="004C586A" w:rsidRPr="00A240B6" w:rsidRDefault="004C586A" w:rsidP="00A240B6">
            <w:pPr>
              <w:jc w:val="center"/>
            </w:pPr>
            <w:r>
              <w:t>44364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snapToGrid w:val="0"/>
              <w:jc w:val="center"/>
            </w:pPr>
            <w:r>
              <w:t>41.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8 с.Аур»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>Махракова Анастасия</w:t>
            </w:r>
          </w:p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>Андреевна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A240B6">
            <w:pPr>
              <w:jc w:val="center"/>
            </w:pPr>
          </w:p>
          <w:p w:rsidR="004C586A" w:rsidRPr="00A240B6" w:rsidRDefault="004C586A" w:rsidP="00A240B6">
            <w:pPr>
              <w:jc w:val="center"/>
            </w:pPr>
            <w:r>
              <w:t>71117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snapToGrid w:val="0"/>
              <w:jc w:val="center"/>
            </w:pPr>
            <w:r>
              <w:t>42.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8 с.Аур»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>Оленченко Неля Эрнстовна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F12BF6">
            <w:pPr>
              <w:tabs>
                <w:tab w:val="left" w:pos="435"/>
              </w:tabs>
            </w:pPr>
          </w:p>
          <w:p w:rsidR="004C586A" w:rsidRPr="00A240B6" w:rsidRDefault="004C586A" w:rsidP="00A240B6">
            <w:pPr>
              <w:jc w:val="center"/>
            </w:pPr>
            <w:r>
              <w:t>81797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snapToGrid w:val="0"/>
              <w:jc w:val="center"/>
            </w:pPr>
            <w:r>
              <w:t>43.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</w:t>
            </w:r>
            <w:r>
              <w:t>яя общеобразовательная школа № 4 с.Даниловка</w:t>
            </w:r>
            <w:r w:rsidRPr="00305266">
              <w:t>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>Михайлова Юлия Алексеевна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DC7EB6"/>
          <w:p w:rsidR="004C586A" w:rsidRPr="00DC7EB6" w:rsidRDefault="004C586A" w:rsidP="00DC7EB6">
            <w:pPr>
              <w:jc w:val="center"/>
            </w:pPr>
            <w:r>
              <w:t>72607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snapToGrid w:val="0"/>
              <w:jc w:val="center"/>
            </w:pPr>
            <w:r>
              <w:t>44.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jc w:val="both"/>
            </w:pPr>
            <w:r>
              <w:t>Д</w:t>
            </w:r>
            <w:r w:rsidRPr="00305266">
              <w:t>иректор МБОУ «Средн</w:t>
            </w:r>
            <w:r>
              <w:t>яя общеобразовательная школа № 4 с.Даниловка</w:t>
            </w:r>
            <w:r w:rsidRPr="00305266">
              <w:t>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>Спирина Татьяна Альбиновна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DC7EB6">
            <w:r>
              <w:t xml:space="preserve">                 77140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snapToGrid w:val="0"/>
              <w:jc w:val="center"/>
            </w:pPr>
            <w:r>
              <w:t>45.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</w:t>
            </w:r>
            <w:r>
              <w:t xml:space="preserve">яя общеобразовательная школа № 7 п.Николаевка» 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>Толстогузова Ольга Викторовна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DC7EB6">
            <w:r>
              <w:t xml:space="preserve">                131987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snapToGrid w:val="0"/>
              <w:jc w:val="center"/>
            </w:pPr>
            <w:r>
              <w:t>46.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ХЧ</w:t>
            </w:r>
            <w:r w:rsidRPr="00305266">
              <w:t xml:space="preserve"> МБОУ «Средн</w:t>
            </w:r>
            <w:r>
              <w:t>яя общеобразовательная школа № 11 с.Волочаевка»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>Карташова Юлия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DC7EB6">
            <w:r>
              <w:t xml:space="preserve">                 69251</w:t>
            </w:r>
          </w:p>
        </w:tc>
      </w:tr>
    </w:tbl>
    <w:p w:rsidR="004C586A" w:rsidRPr="00305266" w:rsidRDefault="004C586A" w:rsidP="00322C97">
      <w:pPr>
        <w:tabs>
          <w:tab w:val="left" w:pos="454"/>
        </w:tabs>
        <w:jc w:val="both"/>
      </w:pPr>
    </w:p>
    <w:p w:rsidR="004C586A" w:rsidRPr="00305266" w:rsidRDefault="004C586A">
      <w:bookmarkStart w:id="0" w:name="_GoBack"/>
      <w:bookmarkEnd w:id="0"/>
    </w:p>
    <w:sectPr w:rsidR="004C586A" w:rsidRPr="00305266" w:rsidSect="00A13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2C97"/>
    <w:rsid w:val="00012F5B"/>
    <w:rsid w:val="000361B8"/>
    <w:rsid w:val="000533C9"/>
    <w:rsid w:val="000761A3"/>
    <w:rsid w:val="000A3676"/>
    <w:rsid w:val="000D1E07"/>
    <w:rsid w:val="000D2CD0"/>
    <w:rsid w:val="00125F59"/>
    <w:rsid w:val="0014593C"/>
    <w:rsid w:val="00164F9F"/>
    <w:rsid w:val="0017606B"/>
    <w:rsid w:val="001F05DE"/>
    <w:rsid w:val="0025703A"/>
    <w:rsid w:val="002660C0"/>
    <w:rsid w:val="002D38C5"/>
    <w:rsid w:val="002D691C"/>
    <w:rsid w:val="002E3AF9"/>
    <w:rsid w:val="002F6A08"/>
    <w:rsid w:val="00305266"/>
    <w:rsid w:val="00315A8C"/>
    <w:rsid w:val="00322C97"/>
    <w:rsid w:val="00367EE4"/>
    <w:rsid w:val="00386635"/>
    <w:rsid w:val="00387D1C"/>
    <w:rsid w:val="003D0EC9"/>
    <w:rsid w:val="00401CBB"/>
    <w:rsid w:val="00404BAF"/>
    <w:rsid w:val="00406A7F"/>
    <w:rsid w:val="00416199"/>
    <w:rsid w:val="00423DA8"/>
    <w:rsid w:val="00446C87"/>
    <w:rsid w:val="004A2396"/>
    <w:rsid w:val="004C586A"/>
    <w:rsid w:val="005021D6"/>
    <w:rsid w:val="00572064"/>
    <w:rsid w:val="00573025"/>
    <w:rsid w:val="005C7C58"/>
    <w:rsid w:val="00606060"/>
    <w:rsid w:val="00607827"/>
    <w:rsid w:val="00622C35"/>
    <w:rsid w:val="00652A95"/>
    <w:rsid w:val="00660B4D"/>
    <w:rsid w:val="006847A2"/>
    <w:rsid w:val="006C37B4"/>
    <w:rsid w:val="007047A8"/>
    <w:rsid w:val="007274B6"/>
    <w:rsid w:val="0073283D"/>
    <w:rsid w:val="007C0AFC"/>
    <w:rsid w:val="008121D9"/>
    <w:rsid w:val="0082610F"/>
    <w:rsid w:val="00840337"/>
    <w:rsid w:val="00890788"/>
    <w:rsid w:val="008A3F8C"/>
    <w:rsid w:val="008B2C42"/>
    <w:rsid w:val="008B2C78"/>
    <w:rsid w:val="008E2B33"/>
    <w:rsid w:val="008E71F9"/>
    <w:rsid w:val="00920CA0"/>
    <w:rsid w:val="00934777"/>
    <w:rsid w:val="00944055"/>
    <w:rsid w:val="009A6A2C"/>
    <w:rsid w:val="009D1380"/>
    <w:rsid w:val="009F00AB"/>
    <w:rsid w:val="00A13812"/>
    <w:rsid w:val="00A240B6"/>
    <w:rsid w:val="00A753C8"/>
    <w:rsid w:val="00B46B96"/>
    <w:rsid w:val="00B608FB"/>
    <w:rsid w:val="00B646D5"/>
    <w:rsid w:val="00B82998"/>
    <w:rsid w:val="00BA18D7"/>
    <w:rsid w:val="00C306BF"/>
    <w:rsid w:val="00C31B20"/>
    <w:rsid w:val="00C369E3"/>
    <w:rsid w:val="00C41345"/>
    <w:rsid w:val="00C60B29"/>
    <w:rsid w:val="00CA33C8"/>
    <w:rsid w:val="00CC7DE1"/>
    <w:rsid w:val="00D03EB1"/>
    <w:rsid w:val="00D813D3"/>
    <w:rsid w:val="00DA5630"/>
    <w:rsid w:val="00DC7EB6"/>
    <w:rsid w:val="00E23A79"/>
    <w:rsid w:val="00F12BF6"/>
    <w:rsid w:val="00F3396B"/>
    <w:rsid w:val="00F44430"/>
    <w:rsid w:val="00F63F2F"/>
    <w:rsid w:val="00F678EE"/>
    <w:rsid w:val="00F80E07"/>
    <w:rsid w:val="00F8617E"/>
    <w:rsid w:val="00FA7E36"/>
    <w:rsid w:val="00FD4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C9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">
    <w:name w:val="Знак Знак Char Char Char Char Char Знак Знак"/>
    <w:basedOn w:val="Normal"/>
    <w:uiPriority w:val="99"/>
    <w:rsid w:val="00322C9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936</TotalTime>
  <Pages>5</Pages>
  <Words>826</Words>
  <Characters>4709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Труд</dc:creator>
  <cp:keywords/>
  <dc:description/>
  <cp:lastModifiedBy>Sam</cp:lastModifiedBy>
  <cp:revision>12</cp:revision>
  <dcterms:created xsi:type="dcterms:W3CDTF">2019-05-20T01:51:00Z</dcterms:created>
  <dcterms:modified xsi:type="dcterms:W3CDTF">2022-03-23T06:12:00Z</dcterms:modified>
</cp:coreProperties>
</file>